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宋体"/>
          <w:sz w:val="32"/>
          <w:szCs w:val="32"/>
        </w:rPr>
      </w:pPr>
      <w:bookmarkStart w:id="0" w:name="_GoBack"/>
      <w:bookmarkEnd w:id="0"/>
      <w:r>
        <w:rPr>
          <w:rFonts w:hint="eastAsia" w:ascii="宋体" w:hAnsi="宋体"/>
          <w:sz w:val="32"/>
          <w:szCs w:val="32"/>
        </w:rPr>
        <w:t>附件一：</w:t>
      </w:r>
      <w:r>
        <w:rPr>
          <w:rFonts w:hint="eastAsia" w:ascii="宋体" w:hAnsi="宋体"/>
          <w:sz w:val="30"/>
          <w:szCs w:val="30"/>
          <w:lang w:val="en-US" w:eastAsia="zh-CN"/>
        </w:rPr>
        <w:t>2017年优秀</w:t>
      </w:r>
      <w:r>
        <w:rPr>
          <w:rFonts w:hint="eastAsia" w:ascii="宋体" w:hAnsi="宋体"/>
          <w:sz w:val="30"/>
          <w:szCs w:val="30"/>
        </w:rPr>
        <w:t>教职工读者</w:t>
      </w:r>
      <w:r>
        <w:rPr>
          <w:rFonts w:hint="eastAsia" w:ascii="宋体" w:hAnsi="宋体"/>
          <w:sz w:val="30"/>
          <w:szCs w:val="30"/>
          <w:lang w:eastAsia="zh-CN"/>
        </w:rPr>
        <w:t>：</w:t>
      </w:r>
    </w:p>
    <w:p>
      <w:pPr>
        <w:jc w:val="left"/>
        <w:rPr>
          <w:rFonts w:ascii="宋体"/>
          <w:sz w:val="30"/>
          <w:szCs w:val="30"/>
        </w:rPr>
      </w:pPr>
    </w:p>
    <w:tbl>
      <w:tblPr>
        <w:tblStyle w:val="5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1"/>
        <w:gridCol w:w="2311"/>
        <w:gridCol w:w="488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序号</w:t>
            </w:r>
          </w:p>
        </w:tc>
        <w:tc>
          <w:tcPr>
            <w:tcW w:w="2311" w:type="dxa"/>
            <w:vAlign w:val="center"/>
          </w:tcPr>
          <w:p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读者姓名</w:t>
            </w:r>
          </w:p>
        </w:tc>
        <w:tc>
          <w:tcPr>
            <w:tcW w:w="4880" w:type="dxa"/>
            <w:vAlign w:val="center"/>
          </w:tcPr>
          <w:p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周雨梅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信息技术系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2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李洪亮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后勤服务公司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3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冯和龙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招生就业处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4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程伟超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机车车辆学院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5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石纪虎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学院领导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6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丁  琦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机车车辆学院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7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  湘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机车车辆学院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8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  芳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机车车辆学院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9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  谦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机车车辆学院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10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石广志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电子电气系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11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徐美清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电子电气系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12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阳  坚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校企合作处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13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刘亚丽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运输管理学院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14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王雅琪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思想政治课部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15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  淑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人文科学系</w:t>
            </w:r>
          </w:p>
        </w:tc>
      </w:tr>
    </w:tbl>
    <w:p>
      <w:pPr>
        <w:jc w:val="left"/>
        <w:rPr>
          <w:rFonts w:ascii="宋体"/>
          <w:sz w:val="30"/>
          <w:szCs w:val="30"/>
        </w:rPr>
      </w:pPr>
    </w:p>
    <w:p>
      <w:pPr>
        <w:jc w:val="left"/>
        <w:rPr>
          <w:rFonts w:hint="eastAsia" w:ascii="宋体"/>
          <w:sz w:val="30"/>
          <w:szCs w:val="30"/>
          <w:lang w:eastAsia="zh-CN"/>
        </w:rPr>
      </w:pPr>
    </w:p>
    <w:p>
      <w:pPr>
        <w:jc w:val="left"/>
        <w:rPr>
          <w:rFonts w:hint="eastAsia" w:ascii="宋体"/>
          <w:sz w:val="30"/>
          <w:szCs w:val="30"/>
          <w:lang w:eastAsia="zh-CN"/>
        </w:rPr>
      </w:pPr>
    </w:p>
    <w:p>
      <w:pPr>
        <w:jc w:val="left"/>
        <w:rPr>
          <w:rFonts w:hint="eastAsia" w:ascii="宋体"/>
          <w:sz w:val="30"/>
          <w:szCs w:val="30"/>
          <w:lang w:eastAsia="zh-CN"/>
        </w:rPr>
      </w:pPr>
    </w:p>
    <w:p>
      <w:pPr>
        <w:jc w:val="left"/>
        <w:rPr>
          <w:rFonts w:ascii="宋体"/>
          <w:sz w:val="30"/>
          <w:szCs w:val="30"/>
        </w:rPr>
      </w:pPr>
      <w:r>
        <w:rPr>
          <w:rFonts w:hint="eastAsia" w:ascii="宋体"/>
          <w:sz w:val="30"/>
          <w:szCs w:val="30"/>
          <w:lang w:eastAsia="zh-CN"/>
        </w:rPr>
        <w:t>附件二：</w:t>
      </w:r>
      <w:r>
        <w:rPr>
          <w:rFonts w:hint="eastAsia" w:ascii="宋体" w:hAnsi="宋体"/>
          <w:sz w:val="30"/>
          <w:szCs w:val="30"/>
          <w:lang w:val="en-US" w:eastAsia="zh-CN"/>
        </w:rPr>
        <w:t>2017年</w:t>
      </w:r>
      <w:r>
        <w:rPr>
          <w:rFonts w:hint="eastAsia" w:ascii="宋体" w:hAnsi="宋体"/>
          <w:sz w:val="30"/>
          <w:szCs w:val="30"/>
          <w:lang w:eastAsia="zh-CN"/>
        </w:rPr>
        <w:t>优秀</w:t>
      </w:r>
      <w:r>
        <w:rPr>
          <w:rFonts w:hint="eastAsia" w:ascii="宋体" w:hAnsi="宋体"/>
          <w:sz w:val="30"/>
          <w:szCs w:val="30"/>
        </w:rPr>
        <w:t>学生读者：</w:t>
      </w:r>
    </w:p>
    <w:p>
      <w:pPr>
        <w:jc w:val="left"/>
        <w:rPr>
          <w:rFonts w:ascii="宋体"/>
          <w:sz w:val="30"/>
          <w:szCs w:val="30"/>
        </w:rPr>
      </w:pPr>
    </w:p>
    <w:tbl>
      <w:tblPr>
        <w:tblStyle w:val="5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1"/>
        <w:gridCol w:w="2311"/>
        <w:gridCol w:w="488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序号</w:t>
            </w:r>
          </w:p>
        </w:tc>
        <w:tc>
          <w:tcPr>
            <w:tcW w:w="2311" w:type="dxa"/>
            <w:vAlign w:val="center"/>
          </w:tcPr>
          <w:p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读者姓名</w:t>
            </w:r>
          </w:p>
        </w:tc>
        <w:tc>
          <w:tcPr>
            <w:tcW w:w="4880" w:type="dxa"/>
            <w:vAlign w:val="center"/>
          </w:tcPr>
          <w:p>
            <w:pPr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班级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  征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城轨车辆1502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2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  慧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自动化1503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3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邢理升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铁道供电1603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4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  兵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机械设计1602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5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李迎归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城轨运营1602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6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杨凇铭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运营管理1512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7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查舒亮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电气化铁道1505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8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欧阳雪虎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铁道供电1603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9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  霞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铁道供电1601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10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彭  博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动车检修1604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11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  奋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自动化1503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12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陈锦添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铁道供电1602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13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庄朱炜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铁道供电1602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14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李远峰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机电设备1501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15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段娅楠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城轨通号1601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16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唐看洋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自动化1503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17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蒋  敏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铁道车辆1602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18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易宏杰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铁道供电1604(接触网方向)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19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郑礼洁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运营管理1603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20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郭志勇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电气化铁道1508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21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叶  帅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机械设计1601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22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伍梓欣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铁道信号1604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23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  毅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铁道供电1602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24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胡嗣军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铁道供电1601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25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颜  桂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铁道供电1603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26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戴  杰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铁道车辆1602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27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金狄钦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自动化1602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28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  丹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城轨运营1604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29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赵泽钰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城轨通号1601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1331" w:type="dxa"/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30</w:t>
            </w:r>
          </w:p>
        </w:tc>
        <w:tc>
          <w:tcPr>
            <w:tcW w:w="23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  典</w:t>
            </w:r>
          </w:p>
        </w:tc>
        <w:tc>
          <w:tcPr>
            <w:tcW w:w="4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机电设备1701</w:t>
            </w:r>
          </w:p>
        </w:tc>
      </w:tr>
    </w:tbl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65D"/>
    <w:rsid w:val="000114E9"/>
    <w:rsid w:val="00021463"/>
    <w:rsid w:val="000624C4"/>
    <w:rsid w:val="0006275E"/>
    <w:rsid w:val="0009609D"/>
    <w:rsid w:val="000A1C1D"/>
    <w:rsid w:val="000B3107"/>
    <w:rsid w:val="000C14D9"/>
    <w:rsid w:val="000C5023"/>
    <w:rsid w:val="000E42B4"/>
    <w:rsid w:val="00101CDD"/>
    <w:rsid w:val="00114691"/>
    <w:rsid w:val="001274F5"/>
    <w:rsid w:val="00152593"/>
    <w:rsid w:val="00153E86"/>
    <w:rsid w:val="00190B18"/>
    <w:rsid w:val="001A212E"/>
    <w:rsid w:val="001A67CD"/>
    <w:rsid w:val="001E1AC0"/>
    <w:rsid w:val="001E38C7"/>
    <w:rsid w:val="001E41AB"/>
    <w:rsid w:val="002027BA"/>
    <w:rsid w:val="00211393"/>
    <w:rsid w:val="002305F3"/>
    <w:rsid w:val="00261C4E"/>
    <w:rsid w:val="00273AD8"/>
    <w:rsid w:val="0027637E"/>
    <w:rsid w:val="00293366"/>
    <w:rsid w:val="002B28DC"/>
    <w:rsid w:val="002B788A"/>
    <w:rsid w:val="002D44E8"/>
    <w:rsid w:val="002E6AEA"/>
    <w:rsid w:val="00304F19"/>
    <w:rsid w:val="00353E3F"/>
    <w:rsid w:val="00360A28"/>
    <w:rsid w:val="003A61F6"/>
    <w:rsid w:val="003B69DD"/>
    <w:rsid w:val="003C168E"/>
    <w:rsid w:val="003D210F"/>
    <w:rsid w:val="00421680"/>
    <w:rsid w:val="004228AE"/>
    <w:rsid w:val="00422C9D"/>
    <w:rsid w:val="004658B8"/>
    <w:rsid w:val="004C016B"/>
    <w:rsid w:val="004C7B3D"/>
    <w:rsid w:val="004D69EC"/>
    <w:rsid w:val="004E20FD"/>
    <w:rsid w:val="004E72FC"/>
    <w:rsid w:val="004F3071"/>
    <w:rsid w:val="00511023"/>
    <w:rsid w:val="00514B53"/>
    <w:rsid w:val="00524BF3"/>
    <w:rsid w:val="00526CBC"/>
    <w:rsid w:val="00551035"/>
    <w:rsid w:val="00556A33"/>
    <w:rsid w:val="005578F1"/>
    <w:rsid w:val="00561C8B"/>
    <w:rsid w:val="00567BC7"/>
    <w:rsid w:val="005A32F8"/>
    <w:rsid w:val="005B0882"/>
    <w:rsid w:val="005C497D"/>
    <w:rsid w:val="005E1017"/>
    <w:rsid w:val="005E33D1"/>
    <w:rsid w:val="005E7605"/>
    <w:rsid w:val="00604CE1"/>
    <w:rsid w:val="00610AEF"/>
    <w:rsid w:val="0064014F"/>
    <w:rsid w:val="00650998"/>
    <w:rsid w:val="00651B44"/>
    <w:rsid w:val="00670728"/>
    <w:rsid w:val="00673F7F"/>
    <w:rsid w:val="00676B04"/>
    <w:rsid w:val="00686BAD"/>
    <w:rsid w:val="006A2189"/>
    <w:rsid w:val="006B6AD3"/>
    <w:rsid w:val="006B6FA3"/>
    <w:rsid w:val="006C2CD8"/>
    <w:rsid w:val="006C4F2F"/>
    <w:rsid w:val="006C72DF"/>
    <w:rsid w:val="006D67E8"/>
    <w:rsid w:val="006F2F97"/>
    <w:rsid w:val="0071760B"/>
    <w:rsid w:val="00742016"/>
    <w:rsid w:val="00744E52"/>
    <w:rsid w:val="00752785"/>
    <w:rsid w:val="00796F29"/>
    <w:rsid w:val="007D7C36"/>
    <w:rsid w:val="007F0273"/>
    <w:rsid w:val="007F2AA8"/>
    <w:rsid w:val="00806F52"/>
    <w:rsid w:val="0081798E"/>
    <w:rsid w:val="00834670"/>
    <w:rsid w:val="0084064B"/>
    <w:rsid w:val="0084095B"/>
    <w:rsid w:val="00840C80"/>
    <w:rsid w:val="00840F01"/>
    <w:rsid w:val="008752A8"/>
    <w:rsid w:val="00893D97"/>
    <w:rsid w:val="008B763D"/>
    <w:rsid w:val="008C029B"/>
    <w:rsid w:val="008F5AA3"/>
    <w:rsid w:val="00905DCD"/>
    <w:rsid w:val="00910722"/>
    <w:rsid w:val="00915CD0"/>
    <w:rsid w:val="00932971"/>
    <w:rsid w:val="00946DD8"/>
    <w:rsid w:val="00947320"/>
    <w:rsid w:val="009508A2"/>
    <w:rsid w:val="00950C80"/>
    <w:rsid w:val="00955F44"/>
    <w:rsid w:val="00957045"/>
    <w:rsid w:val="00965858"/>
    <w:rsid w:val="00996121"/>
    <w:rsid w:val="009C4601"/>
    <w:rsid w:val="009F21BE"/>
    <w:rsid w:val="00A02E0E"/>
    <w:rsid w:val="00A218D2"/>
    <w:rsid w:val="00A2492D"/>
    <w:rsid w:val="00A31115"/>
    <w:rsid w:val="00A65A93"/>
    <w:rsid w:val="00A71094"/>
    <w:rsid w:val="00A76E4C"/>
    <w:rsid w:val="00A82986"/>
    <w:rsid w:val="00AB7A4C"/>
    <w:rsid w:val="00AD486C"/>
    <w:rsid w:val="00AF1C5A"/>
    <w:rsid w:val="00AF240A"/>
    <w:rsid w:val="00AF5233"/>
    <w:rsid w:val="00AF7F56"/>
    <w:rsid w:val="00B11C38"/>
    <w:rsid w:val="00B126D3"/>
    <w:rsid w:val="00B17B12"/>
    <w:rsid w:val="00B40F72"/>
    <w:rsid w:val="00B418F1"/>
    <w:rsid w:val="00B50BB5"/>
    <w:rsid w:val="00B62E9C"/>
    <w:rsid w:val="00B93E34"/>
    <w:rsid w:val="00BA1F49"/>
    <w:rsid w:val="00BB265D"/>
    <w:rsid w:val="00BC7697"/>
    <w:rsid w:val="00BD30D0"/>
    <w:rsid w:val="00BE199B"/>
    <w:rsid w:val="00BE78CE"/>
    <w:rsid w:val="00C045D5"/>
    <w:rsid w:val="00C20340"/>
    <w:rsid w:val="00C2501B"/>
    <w:rsid w:val="00C2703D"/>
    <w:rsid w:val="00C33CD7"/>
    <w:rsid w:val="00C42145"/>
    <w:rsid w:val="00C463BF"/>
    <w:rsid w:val="00C51530"/>
    <w:rsid w:val="00C67D56"/>
    <w:rsid w:val="00CA0DC3"/>
    <w:rsid w:val="00CB3242"/>
    <w:rsid w:val="00CB446C"/>
    <w:rsid w:val="00CB5167"/>
    <w:rsid w:val="00CE5AB2"/>
    <w:rsid w:val="00CF1932"/>
    <w:rsid w:val="00D2688E"/>
    <w:rsid w:val="00D26BFA"/>
    <w:rsid w:val="00D47666"/>
    <w:rsid w:val="00D6296E"/>
    <w:rsid w:val="00D66186"/>
    <w:rsid w:val="00DC1BF1"/>
    <w:rsid w:val="00DE42F2"/>
    <w:rsid w:val="00DE494D"/>
    <w:rsid w:val="00DF51E6"/>
    <w:rsid w:val="00E0636D"/>
    <w:rsid w:val="00E2263C"/>
    <w:rsid w:val="00E239AA"/>
    <w:rsid w:val="00E25CA9"/>
    <w:rsid w:val="00E41276"/>
    <w:rsid w:val="00E51C7D"/>
    <w:rsid w:val="00E679EA"/>
    <w:rsid w:val="00EA468B"/>
    <w:rsid w:val="00EB2EC7"/>
    <w:rsid w:val="00ED127F"/>
    <w:rsid w:val="00ED1943"/>
    <w:rsid w:val="00ED2E42"/>
    <w:rsid w:val="00F21D00"/>
    <w:rsid w:val="00F44246"/>
    <w:rsid w:val="00F54FC0"/>
    <w:rsid w:val="00F8339C"/>
    <w:rsid w:val="00F84B84"/>
    <w:rsid w:val="00FA6FE4"/>
    <w:rsid w:val="00FC1A00"/>
    <w:rsid w:val="00FC1FA5"/>
    <w:rsid w:val="00FC6D7C"/>
    <w:rsid w:val="00FE6646"/>
    <w:rsid w:val="00FE7680"/>
    <w:rsid w:val="064D0709"/>
    <w:rsid w:val="0B1A3B55"/>
    <w:rsid w:val="0FC4333B"/>
    <w:rsid w:val="17C36A09"/>
    <w:rsid w:val="194A62EC"/>
    <w:rsid w:val="1B565D25"/>
    <w:rsid w:val="1D6B2016"/>
    <w:rsid w:val="1F571F05"/>
    <w:rsid w:val="232A0FB1"/>
    <w:rsid w:val="2A7D6E11"/>
    <w:rsid w:val="2C4752F6"/>
    <w:rsid w:val="306E1F03"/>
    <w:rsid w:val="3E8B245B"/>
    <w:rsid w:val="4367772C"/>
    <w:rsid w:val="533114FC"/>
    <w:rsid w:val="5B9B3C31"/>
    <w:rsid w:val="5E8D5426"/>
    <w:rsid w:val="682F30E9"/>
    <w:rsid w:val="6AC00DBE"/>
    <w:rsid w:val="6BB2598F"/>
    <w:rsid w:val="7136308B"/>
    <w:rsid w:val="7457084A"/>
    <w:rsid w:val="786A0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99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99"/>
    <w:rPr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Header Char"/>
    <w:basedOn w:val="4"/>
    <w:link w:val="3"/>
    <w:semiHidden/>
    <w:qFormat/>
    <w:locked/>
    <w:uiPriority w:val="99"/>
    <w:rPr>
      <w:rFonts w:cs="Times New Roman"/>
      <w:sz w:val="18"/>
      <w:szCs w:val="18"/>
    </w:rPr>
  </w:style>
  <w:style w:type="character" w:customStyle="1" w:styleId="8">
    <w:name w:val="Footer Char"/>
    <w:basedOn w:val="4"/>
    <w:link w:val="2"/>
    <w:semiHidden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4</Pages>
  <Words>173</Words>
  <Characters>989</Characters>
  <Lines>0</Lines>
  <Paragraphs>0</Paragraphs>
  <TotalTime>5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2016-01-05T06:57:00Z</dcterms:created>
  <dc:creator>TSG</dc:creator>
  <cp:lastModifiedBy> 蔡</cp:lastModifiedBy>
  <cp:lastPrinted>2018-05-02T02:44:00Z</cp:lastPrinted>
  <dcterms:modified xsi:type="dcterms:W3CDTF">2018-12-03T06:41:59Z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